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6a8fc24c457c4e3e" Type="http://schemas.microsoft.com/office/2007/relationships/ui/extensibility" Target="customUI/customUI14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1Light-Accent2"/>
        <w:tblpPr w:leftFromText="180" w:rightFromText="180" w:tblpY="-493"/>
        <w:tblW w:w="5112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361"/>
        <w:gridCol w:w="7362"/>
      </w:tblGrid>
      <w:tr w:rsidR="000D4AF1" w:rsidRPr="000D4AF1" w:rsidTr="00CE1E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4615E9" w:rsidRPr="000D4AF1" w:rsidRDefault="006B7C2C" w:rsidP="003B300B">
            <w:pPr>
              <w:pStyle w:val="Month"/>
              <w:rPr>
                <w:b w:val="0"/>
                <w:bCs w:val="0"/>
                <w:color w:val="auto"/>
                <w:sz w:val="56"/>
                <w:szCs w:val="56"/>
              </w:rPr>
            </w:pPr>
            <w:r w:rsidRPr="000D4AF1">
              <w:rPr>
                <w:color w:val="auto"/>
                <w:sz w:val="56"/>
                <w:szCs w:val="56"/>
              </w:rPr>
              <w:t xml:space="preserve">My </w:t>
            </w:r>
            <w:r w:rsidR="0038213D" w:rsidRPr="000D4AF1">
              <w:rPr>
                <w:color w:val="auto"/>
                <w:sz w:val="56"/>
                <w:szCs w:val="56"/>
              </w:rPr>
              <w:t xml:space="preserve">PE </w:t>
            </w:r>
            <w:r w:rsidR="00CE1EB3" w:rsidRPr="000D4AF1">
              <w:rPr>
                <w:color w:val="auto"/>
                <w:sz w:val="56"/>
                <w:szCs w:val="56"/>
              </w:rPr>
              <w:t xml:space="preserve">‘PLC’ </w:t>
            </w:r>
            <w:r w:rsidR="00451792">
              <w:rPr>
                <w:color w:val="auto"/>
                <w:sz w:val="56"/>
                <w:szCs w:val="56"/>
              </w:rPr>
              <w:t>AQA GCSE Y1</w:t>
            </w:r>
            <w:r w:rsidR="00167E88">
              <w:rPr>
                <w:color w:val="auto"/>
                <w:sz w:val="56"/>
                <w:szCs w:val="56"/>
              </w:rPr>
              <w:t>1</w:t>
            </w:r>
          </w:p>
        </w:tc>
        <w:tc>
          <w:tcPr>
            <w:tcW w:w="2500" w:type="pct"/>
          </w:tcPr>
          <w:p w:rsidR="002F6E35" w:rsidRPr="000D4AF1" w:rsidRDefault="002F6E35" w:rsidP="003B30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4AF1" w:rsidRPr="000D4AF1" w:rsidTr="00CE1EB3">
        <w:trPr>
          <w:trHeight w:val="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:rsidR="002F6E35" w:rsidRPr="000D4AF1" w:rsidRDefault="002F6E35" w:rsidP="003B300B"/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:rsidR="002F6E35" w:rsidRPr="000D4AF1" w:rsidRDefault="00CE1EB3" w:rsidP="003B300B">
            <w:pPr>
              <w:pStyle w:val="Yea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40"/>
                <w:szCs w:val="40"/>
              </w:rPr>
            </w:pPr>
            <w:r w:rsidRPr="000D4AF1">
              <w:rPr>
                <w:b/>
                <w:color w:val="auto"/>
                <w:sz w:val="40"/>
                <w:szCs w:val="40"/>
              </w:rPr>
              <w:t xml:space="preserve">                                                </w:t>
            </w:r>
            <w:r w:rsidR="00FE641C" w:rsidRPr="000D4AF1">
              <w:rPr>
                <w:b/>
                <w:color w:val="auto"/>
                <w:sz w:val="40"/>
                <w:szCs w:val="40"/>
              </w:rPr>
              <w:t>2022</w:t>
            </w:r>
          </w:p>
        </w:tc>
      </w:tr>
      <w:tr w:rsidR="000D4AF1" w:rsidRPr="000D4AF1" w:rsidTr="00CE1EB3">
        <w:trPr>
          <w:trHeight w:hRule="exact"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</w:tcPr>
          <w:p w:rsidR="002F6E35" w:rsidRPr="000D4AF1" w:rsidRDefault="002F6E35" w:rsidP="003B300B">
            <w:pPr>
              <w:pStyle w:val="Title"/>
              <w:rPr>
                <w:color w:val="auto"/>
              </w:rPr>
            </w:pPr>
          </w:p>
        </w:tc>
        <w:tc>
          <w:tcPr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</w:tcPr>
          <w:p w:rsidR="002F6E35" w:rsidRPr="000D4AF1" w:rsidRDefault="002F6E35" w:rsidP="003B300B">
            <w:pPr>
              <w:pStyle w:val="Subtit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D4AF1" w:rsidRPr="000D4AF1" w:rsidTr="00CE1EB3">
        <w:trPr>
          <w:trHeight w:hRule="exact"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</w:tcPr>
          <w:p w:rsidR="00CE1EB3" w:rsidRPr="000D4AF1" w:rsidRDefault="00CE1EB3" w:rsidP="003B300B">
            <w:pPr>
              <w:pStyle w:val="Title"/>
              <w:rPr>
                <w:color w:val="auto"/>
              </w:rPr>
            </w:pPr>
          </w:p>
        </w:tc>
        <w:tc>
          <w:tcPr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</w:tcPr>
          <w:p w:rsidR="00CE1EB3" w:rsidRPr="000D4AF1" w:rsidRDefault="00CE1EB3" w:rsidP="003B300B">
            <w:pPr>
              <w:pStyle w:val="Subtit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:rsidR="00C40282" w:rsidRPr="000D4AF1" w:rsidRDefault="004942EC" w:rsidP="003B300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4550410</wp:posOffset>
                </wp:positionH>
                <wp:positionV relativeFrom="paragraph">
                  <wp:posOffset>616585</wp:posOffset>
                </wp:positionV>
                <wp:extent cx="4518660" cy="956310"/>
                <wp:effectExtent l="0" t="0" r="15240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8660" cy="956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2EC" w:rsidRPr="004942EC" w:rsidRDefault="004942EC" w:rsidP="004942E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942EC">
                              <w:rPr>
                                <w:b/>
                                <w:sz w:val="22"/>
                                <w:szCs w:val="22"/>
                              </w:rPr>
                              <w:t>Topics not explicitly given in the list may appear in multiple-choice questions, low tariff questions or via synoptic questions. Synoptic questions are those that bring together knowledge, skills and understanding from across the specification</w:t>
                            </w:r>
                          </w:p>
                          <w:p w:rsidR="004942EC" w:rsidRDefault="004942EC" w:rsidP="004942EC">
                            <w:pPr>
                              <w:ind w:left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358.3pt;margin-top:48.55pt;width:355.8pt;height:75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">
                <v:textbox>
                  <w:txbxContent>
                    <w:p w:rsidR="004942EC" w:rsidRPr="004942EC" w:rsidRDefault="004942EC" w:rsidP="004942E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4942EC">
                        <w:rPr>
                          <w:b/>
                          <w:sz w:val="22"/>
                          <w:szCs w:val="22"/>
                        </w:rPr>
                        <w:t>Topics not explicitly given in the list may appear in multiple-choice questions, low tariff questions or via synoptic questions. Synoptic questions are those that bring together knowledge, skills and understanding from across the specification</w:t>
                      </w:r>
                    </w:p>
                    <w:p w:rsidR="004942EC" w:rsidRDefault="004942EC" w:rsidP="004942EC">
                      <w:pPr>
                        <w:ind w:left="36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21536" w:rsidRPr="000D4AF1">
        <w:rPr>
          <w:noProof/>
        </w:rPr>
        <mc:AlternateContent>
          <mc:Choice Requires="wps">
            <w:drawing>
              <wp:inline distT="0" distB="0" distL="0" distR="0" wp14:anchorId="3986D2C3" wp14:editId="0450679F">
                <wp:extent cx="4322618" cy="1404620"/>
                <wp:effectExtent l="0" t="0" r="20955" b="23495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261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536" w:rsidRPr="00805FB8" w:rsidRDefault="00321536" w:rsidP="00321536">
                            <w:pPr>
                              <w:shd w:val="clear" w:color="auto" w:fill="CCCCCC" w:themeFill="accent4" w:themeFillTint="66"/>
                              <w:rPr>
                                <w:sz w:val="28"/>
                                <w:szCs w:val="28"/>
                              </w:rPr>
                            </w:pPr>
                            <w:r w:rsidRPr="00805FB8">
                              <w:rPr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  <w:r w:rsidRPr="00805FB8">
                              <w:rPr>
                                <w:sz w:val="28"/>
                                <w:szCs w:val="28"/>
                              </w:rPr>
                              <w:t xml:space="preserve"> _______________________________________</w:t>
                            </w:r>
                          </w:p>
                          <w:p w:rsidR="00321536" w:rsidRPr="00805FB8" w:rsidRDefault="00321536" w:rsidP="00321536">
                            <w:pPr>
                              <w:shd w:val="clear" w:color="auto" w:fill="CCCCCC" w:themeFill="accent4" w:themeFillTint="66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21536" w:rsidRPr="00805FB8" w:rsidRDefault="00321536" w:rsidP="00321536">
                            <w:pPr>
                              <w:shd w:val="clear" w:color="auto" w:fill="CCCCCC" w:themeFill="accent4" w:themeFillTint="66"/>
                              <w:rPr>
                                <w:sz w:val="28"/>
                                <w:szCs w:val="28"/>
                              </w:rPr>
                            </w:pPr>
                            <w:r w:rsidRPr="00805FB8">
                              <w:rPr>
                                <w:b/>
                                <w:sz w:val="28"/>
                                <w:szCs w:val="28"/>
                              </w:rPr>
                              <w:t>Class Teacher</w:t>
                            </w:r>
                            <w:r w:rsidRPr="00805FB8">
                              <w:rPr>
                                <w:sz w:val="28"/>
                                <w:szCs w:val="28"/>
                              </w:rPr>
                              <w:t>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86D2C3" id="Text Box 2" o:spid="_x0000_s1027" type="#_x0000_t202" style="width:340.3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">
                <v:textbox style="mso-fit-shape-to-text:t">
                  <w:txbxContent>
                    <w:p w:rsidR="00321536" w:rsidRPr="00805FB8" w:rsidRDefault="00321536" w:rsidP="00321536">
                      <w:pPr>
                        <w:shd w:val="clear" w:color="auto" w:fill="CCCCCC" w:themeFill="accent4" w:themeFillTint="66"/>
                        <w:rPr>
                          <w:sz w:val="28"/>
                          <w:szCs w:val="28"/>
                        </w:rPr>
                      </w:pPr>
                      <w:r w:rsidRPr="00805FB8">
                        <w:rPr>
                          <w:b/>
                          <w:sz w:val="28"/>
                          <w:szCs w:val="28"/>
                        </w:rPr>
                        <w:t>Name</w:t>
                      </w:r>
                      <w:r w:rsidRPr="00805FB8">
                        <w:rPr>
                          <w:sz w:val="28"/>
                          <w:szCs w:val="28"/>
                        </w:rPr>
                        <w:t xml:space="preserve"> _______________________________________</w:t>
                      </w:r>
                    </w:p>
                    <w:p w:rsidR="00321536" w:rsidRPr="00805FB8" w:rsidRDefault="00321536" w:rsidP="00321536">
                      <w:pPr>
                        <w:shd w:val="clear" w:color="auto" w:fill="CCCCCC" w:themeFill="accent4" w:themeFillTint="66"/>
                        <w:rPr>
                          <w:sz w:val="28"/>
                          <w:szCs w:val="28"/>
                        </w:rPr>
                      </w:pPr>
                    </w:p>
                    <w:p w:rsidR="00321536" w:rsidRPr="00805FB8" w:rsidRDefault="00321536" w:rsidP="00321536">
                      <w:pPr>
                        <w:shd w:val="clear" w:color="auto" w:fill="CCCCCC" w:themeFill="accent4" w:themeFillTint="66"/>
                        <w:rPr>
                          <w:sz w:val="28"/>
                          <w:szCs w:val="28"/>
                        </w:rPr>
                      </w:pPr>
                      <w:r w:rsidRPr="00805FB8">
                        <w:rPr>
                          <w:b/>
                          <w:sz w:val="28"/>
                          <w:szCs w:val="28"/>
                        </w:rPr>
                        <w:t>Class Teacher</w:t>
                      </w:r>
                      <w:r w:rsidRPr="00805FB8">
                        <w:rPr>
                          <w:sz w:val="28"/>
                          <w:szCs w:val="28"/>
                        </w:rPr>
                        <w:t>_________________________________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pPr w:leftFromText="180" w:rightFromText="180" w:vertAnchor="page" w:horzAnchor="margin" w:tblpX="131" w:tblpY="3569"/>
        <w:tblW w:w="14596" w:type="dxa"/>
        <w:tblLook w:val="04A0" w:firstRow="1" w:lastRow="0" w:firstColumn="1" w:lastColumn="0" w:noHBand="0" w:noVBand="1"/>
      </w:tblPr>
      <w:tblGrid>
        <w:gridCol w:w="7225"/>
        <w:gridCol w:w="5528"/>
        <w:gridCol w:w="567"/>
        <w:gridCol w:w="567"/>
        <w:gridCol w:w="709"/>
      </w:tblGrid>
      <w:tr w:rsidR="000D4AF1" w:rsidRPr="000D4AF1" w:rsidTr="00033DC9">
        <w:trPr>
          <w:trHeight w:val="558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480CFA" w:rsidRPr="000D4AF1" w:rsidRDefault="00480CFA" w:rsidP="003B300B">
            <w:pPr>
              <w:spacing w:before="0" w:after="0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en-GB" w:eastAsia="en-GB"/>
              </w:rPr>
            </w:pPr>
            <w:r w:rsidRPr="000D4AF1"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en-GB" w:eastAsia="en-GB"/>
              </w:rPr>
              <w:t>Course Content Year 1</w:t>
            </w:r>
            <w:r w:rsidR="004A7C59"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en-GB" w:eastAsia="en-GB"/>
              </w:rPr>
              <w:t>1</w:t>
            </w:r>
            <w:bookmarkStart w:id="0" w:name="_GoBack"/>
            <w:bookmarkEnd w:id="0"/>
            <w:r w:rsidRPr="000D4AF1"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en-GB" w:eastAsia="en-GB"/>
              </w:rPr>
              <w:t>. What do I know?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CC"/>
          </w:tcPr>
          <w:p w:rsidR="00480CFA" w:rsidRPr="000D4AF1" w:rsidRDefault="00480CFA" w:rsidP="003B300B">
            <w:pPr>
              <w:spacing w:before="0"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0D4AF1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Pages</w:t>
            </w:r>
          </w:p>
          <w:p w:rsidR="00480CFA" w:rsidRPr="000D4AF1" w:rsidRDefault="00480CFA" w:rsidP="003B300B">
            <w:pPr>
              <w:spacing w:before="0"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0D4AF1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Revision Guide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80CFA" w:rsidRPr="000D4AF1" w:rsidRDefault="00480CFA" w:rsidP="003B300B">
            <w:pPr>
              <w:spacing w:before="0"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0D4AF1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80CFA" w:rsidRPr="000D4AF1" w:rsidRDefault="00480CFA" w:rsidP="003B300B">
            <w:pPr>
              <w:spacing w:before="0"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0D4AF1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80CFA" w:rsidRPr="000D4AF1" w:rsidRDefault="00480CFA" w:rsidP="003B300B">
            <w:pPr>
              <w:spacing w:before="0"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0D4AF1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G</w:t>
            </w:r>
          </w:p>
        </w:tc>
      </w:tr>
      <w:tr w:rsidR="000D4AF1" w:rsidRPr="000D4AF1" w:rsidTr="00033DC9">
        <w:trPr>
          <w:trHeight w:val="39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CFA" w:rsidRPr="000D4AF1" w:rsidRDefault="002A041A" w:rsidP="003B300B">
            <w:pPr>
              <w:pStyle w:val="ListParagraph"/>
              <w:numPr>
                <w:ilvl w:val="0"/>
                <w:numId w:val="16"/>
              </w:numPr>
              <w:spacing w:before="0" w:after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Sports Psychology</w:t>
            </w:r>
          </w:p>
          <w:p w:rsidR="00033DC9" w:rsidRDefault="002A041A" w:rsidP="003B300B">
            <w:pPr>
              <w:pStyle w:val="ListParagraph"/>
              <w:numPr>
                <w:ilvl w:val="2"/>
                <w:numId w:val="17"/>
              </w:numPr>
              <w:spacing w:before="0" w:after="0"/>
              <w:rPr>
                <w:rFonts w:ascii="Calibri" w:eastAsia="Times New Roman" w:hAnsi="Calibri" w:cs="Calibri"/>
                <w:bCs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val="en-GB" w:eastAsia="en-GB"/>
              </w:rPr>
              <w:t>Classifications of skill</w:t>
            </w:r>
          </w:p>
          <w:p w:rsidR="002A041A" w:rsidRDefault="002A041A" w:rsidP="003B300B">
            <w:pPr>
              <w:pStyle w:val="ListParagraph"/>
              <w:numPr>
                <w:ilvl w:val="2"/>
                <w:numId w:val="17"/>
              </w:numPr>
              <w:spacing w:before="0" w:after="0"/>
              <w:rPr>
                <w:rFonts w:ascii="Calibri" w:eastAsia="Times New Roman" w:hAnsi="Calibri" w:cs="Calibri"/>
                <w:bCs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val="en-GB" w:eastAsia="en-GB"/>
              </w:rPr>
              <w:t>Types of Goals</w:t>
            </w:r>
          </w:p>
          <w:p w:rsidR="002A041A" w:rsidRPr="000D4AF1" w:rsidRDefault="002A041A" w:rsidP="003B300B">
            <w:pPr>
              <w:pStyle w:val="ListParagraph"/>
              <w:numPr>
                <w:ilvl w:val="2"/>
                <w:numId w:val="17"/>
              </w:numPr>
              <w:spacing w:before="0" w:after="0"/>
              <w:rPr>
                <w:rFonts w:ascii="Calibri" w:eastAsia="Times New Roman" w:hAnsi="Calibri" w:cs="Calibri"/>
                <w:bCs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val="en-GB" w:eastAsia="en-GB"/>
              </w:rPr>
              <w:t>Information Processing</w:t>
            </w:r>
          </w:p>
          <w:p w:rsidR="00480CFA" w:rsidRPr="000D4AF1" w:rsidRDefault="00480CFA" w:rsidP="003B300B">
            <w:pPr>
              <w:pStyle w:val="ListParagraph"/>
              <w:spacing w:before="0" w:after="0"/>
              <w:ind w:left="1080"/>
              <w:rPr>
                <w:rFonts w:ascii="Calibri" w:eastAsia="Times New Roman" w:hAnsi="Calibri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E88" w:rsidRDefault="00167E88" w:rsidP="003B300B">
            <w:p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</w:p>
          <w:p w:rsidR="00480CFA" w:rsidRPr="00167E88" w:rsidRDefault="00033DC9" w:rsidP="003B300B">
            <w:p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 xml:space="preserve">Page </w:t>
            </w:r>
            <w:r w:rsidR="002A041A"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67-68</w:t>
            </w: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 xml:space="preserve"> Revision Guide</w:t>
            </w:r>
          </w:p>
          <w:p w:rsidR="002A041A" w:rsidRPr="00167E88" w:rsidRDefault="002A041A" w:rsidP="003B300B">
            <w:p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Page 69 Revision Guide</w:t>
            </w:r>
          </w:p>
          <w:p w:rsidR="002A041A" w:rsidRPr="0066219F" w:rsidRDefault="002A041A" w:rsidP="003B300B">
            <w:pPr>
              <w:spacing w:before="0" w:after="0"/>
              <w:rPr>
                <w:rFonts w:ascii="Calibri" w:eastAsia="Times New Roman" w:hAnsi="Calibri" w:cs="Calibri"/>
                <w:sz w:val="28"/>
                <w:szCs w:val="28"/>
                <w:lang w:val="en-GB" w:eastAsia="en-GB"/>
              </w:rPr>
            </w:pP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 xml:space="preserve">Page </w:t>
            </w:r>
            <w:r w:rsidR="00167E88"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72</w:t>
            </w: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 xml:space="preserve"> Revision Guide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CFA" w:rsidRPr="000D4AF1" w:rsidRDefault="00480CFA" w:rsidP="003B300B">
            <w:pPr>
              <w:spacing w:before="0"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0D4AF1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CFA" w:rsidRPr="000D4AF1" w:rsidRDefault="00480CFA" w:rsidP="003B300B">
            <w:pPr>
              <w:spacing w:before="0"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0D4AF1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CFA" w:rsidRPr="000D4AF1" w:rsidRDefault="00480CFA" w:rsidP="003B300B">
            <w:pPr>
              <w:spacing w:before="0"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0D4AF1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0D4AF1" w:rsidRPr="000D4AF1" w:rsidTr="00033DC9">
        <w:trPr>
          <w:trHeight w:val="54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80CFA" w:rsidRPr="000D4AF1" w:rsidRDefault="002A041A" w:rsidP="003B300B">
            <w:pPr>
              <w:pStyle w:val="ListParagraph"/>
              <w:numPr>
                <w:ilvl w:val="0"/>
                <w:numId w:val="16"/>
              </w:numPr>
              <w:spacing w:before="0" w:after="0"/>
              <w:rPr>
                <w:rFonts w:ascii="Calibri" w:eastAsia="Times New Roman" w:hAnsi="Calibri" w:cs="Calibri"/>
                <w:b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val="en-GB" w:eastAsia="en-GB"/>
              </w:rPr>
              <w:t>Sociocultural Influences</w:t>
            </w:r>
          </w:p>
          <w:p w:rsidR="00033DC9" w:rsidRDefault="002A041A" w:rsidP="003B300B">
            <w:pPr>
              <w:pStyle w:val="ListParagraph"/>
              <w:numPr>
                <w:ilvl w:val="0"/>
                <w:numId w:val="16"/>
              </w:num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Social Groups</w:t>
            </w:r>
          </w:p>
          <w:p w:rsidR="002A041A" w:rsidRDefault="00167E88" w:rsidP="003B300B">
            <w:pPr>
              <w:pStyle w:val="ListParagraph"/>
              <w:numPr>
                <w:ilvl w:val="0"/>
                <w:numId w:val="16"/>
              </w:num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G</w:t>
            </w:r>
            <w:r w:rsidR="002A041A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ender and Age</w:t>
            </w:r>
          </w:p>
          <w:p w:rsidR="002A041A" w:rsidRDefault="002A041A" w:rsidP="003B300B">
            <w:pPr>
              <w:pStyle w:val="ListParagraph"/>
              <w:numPr>
                <w:ilvl w:val="0"/>
                <w:numId w:val="16"/>
              </w:num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Race/Religion/Culture</w:t>
            </w:r>
          </w:p>
          <w:p w:rsidR="002A041A" w:rsidRDefault="002A041A" w:rsidP="003B300B">
            <w:pPr>
              <w:pStyle w:val="ListParagraph"/>
              <w:numPr>
                <w:ilvl w:val="0"/>
                <w:numId w:val="16"/>
              </w:num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Commercialisation</w:t>
            </w:r>
          </w:p>
          <w:p w:rsidR="002A041A" w:rsidRDefault="002A041A" w:rsidP="003B300B">
            <w:pPr>
              <w:pStyle w:val="ListParagraph"/>
              <w:numPr>
                <w:ilvl w:val="0"/>
                <w:numId w:val="16"/>
              </w:num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Advantages/Disadvantages of commercialisation</w:t>
            </w:r>
          </w:p>
          <w:p w:rsidR="002A041A" w:rsidRDefault="002A041A" w:rsidP="003B300B">
            <w:pPr>
              <w:pStyle w:val="ListParagraph"/>
              <w:numPr>
                <w:ilvl w:val="0"/>
                <w:numId w:val="16"/>
              </w:num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Advantages and disadvantages of Technology</w:t>
            </w:r>
          </w:p>
          <w:p w:rsidR="002A041A" w:rsidRDefault="002A041A" w:rsidP="003B300B">
            <w:pPr>
              <w:pStyle w:val="ListParagraph"/>
              <w:numPr>
                <w:ilvl w:val="0"/>
                <w:numId w:val="16"/>
              </w:num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Conduct</w:t>
            </w:r>
          </w:p>
          <w:p w:rsidR="002A041A" w:rsidRDefault="002A041A" w:rsidP="003B300B">
            <w:pPr>
              <w:pStyle w:val="ListParagraph"/>
              <w:numPr>
                <w:ilvl w:val="0"/>
                <w:numId w:val="16"/>
              </w:num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Blood Doping</w:t>
            </w:r>
          </w:p>
          <w:p w:rsidR="002A041A" w:rsidRDefault="002A041A" w:rsidP="003B300B">
            <w:pPr>
              <w:pStyle w:val="ListParagraph"/>
              <w:numPr>
                <w:ilvl w:val="0"/>
                <w:numId w:val="16"/>
              </w:num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Drugs in sport</w:t>
            </w:r>
          </w:p>
          <w:p w:rsidR="002A041A" w:rsidRDefault="002A041A" w:rsidP="003B300B">
            <w:pPr>
              <w:pStyle w:val="ListParagraph"/>
              <w:numPr>
                <w:ilvl w:val="0"/>
                <w:numId w:val="16"/>
              </w:num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Pros/Cons Drugs</w:t>
            </w:r>
          </w:p>
          <w:p w:rsidR="002A041A" w:rsidRPr="000D4AF1" w:rsidRDefault="002A041A" w:rsidP="003B300B">
            <w:pPr>
              <w:pStyle w:val="ListParagraph"/>
              <w:numPr>
                <w:ilvl w:val="0"/>
                <w:numId w:val="16"/>
              </w:num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Spectator behaviour</w:t>
            </w:r>
          </w:p>
          <w:p w:rsidR="00480CFA" w:rsidRPr="000D4AF1" w:rsidRDefault="00480CFA" w:rsidP="003B300B">
            <w:pPr>
              <w:pStyle w:val="ListParagraph"/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E88" w:rsidRDefault="00167E88" w:rsidP="003B300B">
            <w:p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</w:p>
          <w:p w:rsidR="00480CFA" w:rsidRPr="00167E88" w:rsidRDefault="00033DC9" w:rsidP="003B300B">
            <w:p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 xml:space="preserve">Pages </w:t>
            </w:r>
            <w:r w:rsidR="00167E88"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82</w:t>
            </w: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 xml:space="preserve"> Revision Guide</w:t>
            </w:r>
          </w:p>
          <w:p w:rsidR="00167E88" w:rsidRPr="00167E88" w:rsidRDefault="00167E88" w:rsidP="003B300B">
            <w:p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Page 83 Revision Guide</w:t>
            </w:r>
          </w:p>
          <w:p w:rsidR="00167E88" w:rsidRPr="00167E88" w:rsidRDefault="00167E88" w:rsidP="003B300B">
            <w:p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Page 84 Revision Guide</w:t>
            </w:r>
          </w:p>
          <w:p w:rsidR="00167E88" w:rsidRPr="00167E88" w:rsidRDefault="00167E88" w:rsidP="003B300B">
            <w:p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Page 85 Revision Guide</w:t>
            </w:r>
          </w:p>
          <w:p w:rsidR="00167E88" w:rsidRPr="00167E88" w:rsidRDefault="00167E88" w:rsidP="003B300B">
            <w:p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Page 86 Revision Guide</w:t>
            </w:r>
          </w:p>
          <w:p w:rsidR="00167E88" w:rsidRPr="00167E88" w:rsidRDefault="00167E88" w:rsidP="003B300B">
            <w:p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Page 87 Revision Guide</w:t>
            </w:r>
          </w:p>
          <w:p w:rsidR="00167E88" w:rsidRPr="00167E88" w:rsidRDefault="00167E88" w:rsidP="003B300B">
            <w:p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Page 88 Revision Guide</w:t>
            </w:r>
          </w:p>
          <w:p w:rsidR="00167E88" w:rsidRPr="00167E88" w:rsidRDefault="00167E88" w:rsidP="003B300B">
            <w:p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Page 89 Revision Guide</w:t>
            </w:r>
          </w:p>
          <w:p w:rsidR="00167E88" w:rsidRPr="00167E88" w:rsidRDefault="00167E88" w:rsidP="003B300B">
            <w:p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Page 90</w:t>
            </w:r>
            <w:r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-97</w:t>
            </w: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 xml:space="preserve"> Revision Guide</w:t>
            </w:r>
          </w:p>
          <w:p w:rsidR="00167E88" w:rsidRDefault="00167E88" w:rsidP="003B300B">
            <w:p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Page 9</w:t>
            </w:r>
            <w:r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8</w:t>
            </w: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 xml:space="preserve"> Revision Guide</w:t>
            </w:r>
          </w:p>
          <w:p w:rsidR="00167E88" w:rsidRPr="0066219F" w:rsidRDefault="00167E88" w:rsidP="003B300B">
            <w:pPr>
              <w:spacing w:before="0" w:after="0"/>
              <w:rPr>
                <w:rFonts w:ascii="Calibri" w:eastAsia="Times New Roman" w:hAnsi="Calibri" w:cs="Calibri"/>
                <w:sz w:val="28"/>
                <w:szCs w:val="28"/>
                <w:lang w:val="en-GB" w:eastAsia="en-GB"/>
              </w:rPr>
            </w:pP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Page 9</w:t>
            </w:r>
            <w:r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9</w:t>
            </w: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 xml:space="preserve"> Revision Guide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CFA" w:rsidRPr="000D4AF1" w:rsidRDefault="00480CFA" w:rsidP="003B300B">
            <w:pPr>
              <w:spacing w:before="0"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0D4AF1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CFA" w:rsidRPr="000D4AF1" w:rsidRDefault="00480CFA" w:rsidP="003B300B">
            <w:pPr>
              <w:spacing w:before="0"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0D4AF1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CFA" w:rsidRPr="000D4AF1" w:rsidRDefault="00480CFA" w:rsidP="003B300B">
            <w:pPr>
              <w:spacing w:before="0"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0D4AF1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0D4AF1" w:rsidRPr="000D4AF1" w:rsidTr="00033DC9">
        <w:trPr>
          <w:trHeight w:val="54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CFA" w:rsidRPr="000D4AF1" w:rsidRDefault="002A041A" w:rsidP="003B300B">
            <w:pPr>
              <w:pStyle w:val="ListParagraph"/>
              <w:numPr>
                <w:ilvl w:val="0"/>
                <w:numId w:val="16"/>
              </w:numPr>
              <w:spacing w:before="0" w:after="0"/>
              <w:rPr>
                <w:rFonts w:ascii="Calibri" w:eastAsia="Times New Roman" w:hAnsi="Calibri" w:cs="Calibri"/>
                <w:b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val="en-GB" w:eastAsia="en-GB"/>
              </w:rPr>
              <w:t>Health and Fitness</w:t>
            </w:r>
          </w:p>
          <w:p w:rsidR="00480CFA" w:rsidRDefault="002A041A" w:rsidP="003B300B">
            <w:pPr>
              <w:pStyle w:val="ListParagraph"/>
              <w:numPr>
                <w:ilvl w:val="0"/>
                <w:numId w:val="16"/>
              </w:num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Balanced diet and energy</w:t>
            </w:r>
          </w:p>
          <w:p w:rsidR="002A041A" w:rsidRDefault="002A041A" w:rsidP="003B300B">
            <w:pPr>
              <w:pStyle w:val="ListParagraph"/>
              <w:numPr>
                <w:ilvl w:val="0"/>
                <w:numId w:val="16"/>
              </w:num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Nutrition</w:t>
            </w:r>
          </w:p>
          <w:p w:rsidR="002A041A" w:rsidRPr="000D4AF1" w:rsidRDefault="002A041A" w:rsidP="003B300B">
            <w:pPr>
              <w:pStyle w:val="ListParagraph"/>
              <w:numPr>
                <w:ilvl w:val="0"/>
                <w:numId w:val="16"/>
              </w:numPr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Water Balance</w:t>
            </w:r>
          </w:p>
          <w:p w:rsidR="00480CFA" w:rsidRPr="000D4AF1" w:rsidRDefault="00480CFA" w:rsidP="003B300B">
            <w:pPr>
              <w:pStyle w:val="ListParagraph"/>
              <w:spacing w:before="0" w:after="0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E88" w:rsidRDefault="00167E88" w:rsidP="003B300B">
            <w:pPr>
              <w:spacing w:before="0" w:after="0"/>
              <w:jc w:val="both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</w:p>
          <w:p w:rsidR="00480CFA" w:rsidRDefault="00033DC9" w:rsidP="003B300B">
            <w:pPr>
              <w:spacing w:before="0" w:after="0"/>
              <w:jc w:val="both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 xml:space="preserve">Pages </w:t>
            </w:r>
            <w:r w:rsid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107</w:t>
            </w: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 xml:space="preserve"> Revision Guide</w:t>
            </w:r>
          </w:p>
          <w:p w:rsidR="00167E88" w:rsidRDefault="00167E88" w:rsidP="003B300B">
            <w:pPr>
              <w:spacing w:before="0" w:after="0"/>
              <w:jc w:val="both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 xml:space="preserve">Pages </w:t>
            </w:r>
            <w:r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108</w:t>
            </w: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 xml:space="preserve"> Revision Guide</w:t>
            </w:r>
          </w:p>
          <w:p w:rsidR="00167E88" w:rsidRPr="00167E88" w:rsidRDefault="00167E88" w:rsidP="003B300B">
            <w:pPr>
              <w:spacing w:before="0" w:after="0"/>
              <w:jc w:val="both"/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</w:pP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 xml:space="preserve">Pages </w:t>
            </w:r>
            <w:r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109</w:t>
            </w:r>
            <w:r w:rsidRPr="00167E8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 xml:space="preserve"> Revision Guide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CFA" w:rsidRPr="000D4AF1" w:rsidRDefault="00480CFA" w:rsidP="003B300B">
            <w:pPr>
              <w:spacing w:before="0"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0D4AF1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CFA" w:rsidRPr="000D4AF1" w:rsidRDefault="00480CFA" w:rsidP="003B300B">
            <w:pPr>
              <w:spacing w:before="0"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0D4AF1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CFA" w:rsidRPr="000D4AF1" w:rsidRDefault="00480CFA" w:rsidP="003B300B">
            <w:pPr>
              <w:spacing w:before="0"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0D4AF1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</w:tr>
    </w:tbl>
    <w:p w:rsidR="0038213D" w:rsidRPr="000D4AF1" w:rsidRDefault="0038213D" w:rsidP="003B300B"/>
    <w:sectPr w:rsidR="0038213D" w:rsidRPr="000D4AF1" w:rsidSect="00033DC9">
      <w:pgSz w:w="15840" w:h="12240" w:orient="landscape"/>
      <w:pgMar w:top="720" w:right="720" w:bottom="61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24F5" w:rsidRDefault="00E224F5">
      <w:pPr>
        <w:spacing w:before="0" w:after="0"/>
      </w:pPr>
      <w:r>
        <w:separator/>
      </w:r>
    </w:p>
  </w:endnote>
  <w:endnote w:type="continuationSeparator" w:id="0">
    <w:p w:rsidR="00E224F5" w:rsidRDefault="00E224F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24F5" w:rsidRDefault="00E224F5">
      <w:pPr>
        <w:spacing w:before="0" w:after="0"/>
      </w:pPr>
      <w:r>
        <w:separator/>
      </w:r>
    </w:p>
  </w:footnote>
  <w:footnote w:type="continuationSeparator" w:id="0">
    <w:p w:rsidR="00E224F5" w:rsidRDefault="00E224F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6C21A1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4260352"/>
    <w:multiLevelType w:val="hybridMultilevel"/>
    <w:tmpl w:val="0B64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F5AD0"/>
    <w:multiLevelType w:val="hybridMultilevel"/>
    <w:tmpl w:val="B9987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26098"/>
    <w:multiLevelType w:val="hybridMultilevel"/>
    <w:tmpl w:val="F7B8F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4299C"/>
    <w:multiLevelType w:val="hybridMultilevel"/>
    <w:tmpl w:val="08C4A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86B74"/>
    <w:multiLevelType w:val="hybridMultilevel"/>
    <w:tmpl w:val="38D80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44FAE"/>
    <w:multiLevelType w:val="hybridMultilevel"/>
    <w:tmpl w:val="3446B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A543D"/>
    <w:multiLevelType w:val="hybridMultilevel"/>
    <w:tmpl w:val="FCA84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F150E"/>
    <w:multiLevelType w:val="hybridMultilevel"/>
    <w:tmpl w:val="54DCC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2"/>
  </w:num>
  <w:num w:numId="13">
    <w:abstractNumId w:val="14"/>
  </w:num>
  <w:num w:numId="14">
    <w:abstractNumId w:val="13"/>
  </w:num>
  <w:num w:numId="15">
    <w:abstractNumId w:val="16"/>
  </w:num>
  <w:num w:numId="16">
    <w:abstractNumId w:val="18"/>
  </w:num>
  <w:num w:numId="17">
    <w:abstractNumId w:val="10"/>
  </w:num>
  <w:num w:numId="18">
    <w:abstractNumId w:val="1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31/01/2020"/>
    <w:docVar w:name="MonthStart" w:val="01/01/2020"/>
    <w:docVar w:name="ShowDynamicGuides" w:val="1"/>
    <w:docVar w:name="ShowMarginGuides" w:val="0"/>
    <w:docVar w:name="ShowOutlines" w:val="0"/>
    <w:docVar w:name="ShowStaticGuides" w:val="0"/>
  </w:docVars>
  <w:rsids>
    <w:rsidRoot w:val="00E224F5"/>
    <w:rsid w:val="00033DC9"/>
    <w:rsid w:val="00056814"/>
    <w:rsid w:val="0006779F"/>
    <w:rsid w:val="000A20FE"/>
    <w:rsid w:val="000D4AF1"/>
    <w:rsid w:val="0011772B"/>
    <w:rsid w:val="00166743"/>
    <w:rsid w:val="00167E88"/>
    <w:rsid w:val="001F3E1E"/>
    <w:rsid w:val="00212614"/>
    <w:rsid w:val="002508E3"/>
    <w:rsid w:val="00264F4D"/>
    <w:rsid w:val="0027720C"/>
    <w:rsid w:val="002819FD"/>
    <w:rsid w:val="002A041A"/>
    <w:rsid w:val="002F6E35"/>
    <w:rsid w:val="00321536"/>
    <w:rsid w:val="0038213D"/>
    <w:rsid w:val="003B300B"/>
    <w:rsid w:val="003D7DDA"/>
    <w:rsid w:val="00406C2A"/>
    <w:rsid w:val="00451792"/>
    <w:rsid w:val="00454FED"/>
    <w:rsid w:val="004615E9"/>
    <w:rsid w:val="00480CFA"/>
    <w:rsid w:val="004942EC"/>
    <w:rsid w:val="004A7C59"/>
    <w:rsid w:val="004C5B17"/>
    <w:rsid w:val="00530768"/>
    <w:rsid w:val="005562FE"/>
    <w:rsid w:val="00557989"/>
    <w:rsid w:val="005A0665"/>
    <w:rsid w:val="0066219F"/>
    <w:rsid w:val="00675DB5"/>
    <w:rsid w:val="006B7C2C"/>
    <w:rsid w:val="006F30F9"/>
    <w:rsid w:val="007564A4"/>
    <w:rsid w:val="007777B1"/>
    <w:rsid w:val="007A49F2"/>
    <w:rsid w:val="00805FB8"/>
    <w:rsid w:val="00860089"/>
    <w:rsid w:val="00874C9A"/>
    <w:rsid w:val="0089211C"/>
    <w:rsid w:val="008B4939"/>
    <w:rsid w:val="008B6035"/>
    <w:rsid w:val="008F40F3"/>
    <w:rsid w:val="009035F5"/>
    <w:rsid w:val="00944085"/>
    <w:rsid w:val="00946A27"/>
    <w:rsid w:val="009A0FFF"/>
    <w:rsid w:val="00A4654E"/>
    <w:rsid w:val="00A608C8"/>
    <w:rsid w:val="00A73BBF"/>
    <w:rsid w:val="00AB29FA"/>
    <w:rsid w:val="00AE42FA"/>
    <w:rsid w:val="00B70858"/>
    <w:rsid w:val="00B8151A"/>
    <w:rsid w:val="00BB2767"/>
    <w:rsid w:val="00C11D39"/>
    <w:rsid w:val="00C40282"/>
    <w:rsid w:val="00C53D97"/>
    <w:rsid w:val="00C71D73"/>
    <w:rsid w:val="00C7735D"/>
    <w:rsid w:val="00C925C6"/>
    <w:rsid w:val="00CB1C1C"/>
    <w:rsid w:val="00CE1EB3"/>
    <w:rsid w:val="00D17693"/>
    <w:rsid w:val="00D83653"/>
    <w:rsid w:val="00DF051F"/>
    <w:rsid w:val="00DF32DE"/>
    <w:rsid w:val="00E02644"/>
    <w:rsid w:val="00E224F5"/>
    <w:rsid w:val="00E364C4"/>
    <w:rsid w:val="00E54E11"/>
    <w:rsid w:val="00E7270B"/>
    <w:rsid w:val="00E86AB9"/>
    <w:rsid w:val="00EA1691"/>
    <w:rsid w:val="00EB320B"/>
    <w:rsid w:val="00F76C5C"/>
    <w:rsid w:val="00FA21CA"/>
    <w:rsid w:val="00FE641C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3788BF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ys">
    <w:name w:val="Day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Pr>
      <w:sz w:val="20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DDDDDD" w:themeColor="accent1" w:shadow="1"/>
        <w:left w:val="single" w:sz="2" w:space="10" w:color="DDDDDD" w:themeColor="accent1" w:shadow="1"/>
        <w:bottom w:val="single" w:sz="2" w:space="10" w:color="DDDDDD" w:themeColor="accent1" w:shadow="1"/>
        <w:right w:val="single" w:sz="2" w:space="10" w:color="DDDDDD" w:themeColor="accent1" w:shadow="1"/>
      </w:pBdr>
      <w:ind w:left="1152" w:right="1152"/>
    </w:pPr>
    <w:rPr>
      <w:i/>
      <w:iCs/>
      <w:color w:val="DDDDDD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pPr>
      <w:spacing w:after="200"/>
    </w:pPr>
    <w:rPr>
      <w:b/>
      <w:bCs/>
      <w:color w:val="DDDDDD" w:themeColor="accent1"/>
    </w:rPr>
  </w:style>
  <w:style w:type="paragraph" w:styleId="Closing">
    <w:name w:val="Closing"/>
    <w:basedOn w:val="Normal"/>
    <w:link w:val="ClosingChar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</w:style>
  <w:style w:type="character" w:customStyle="1" w:styleId="DateChar">
    <w:name w:val="Date Char"/>
    <w:basedOn w:val="DefaultParagraphFont"/>
    <w:link w:val="Date"/>
    <w:semiHidden/>
    <w:rPr>
      <w:sz w:val="20"/>
    </w:rPr>
  </w:style>
  <w:style w:type="paragraph" w:styleId="DocumentMap">
    <w:name w:val="Document Map"/>
    <w:basedOn w:val="Normal"/>
    <w:link w:val="DocumentMapChar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</w:style>
  <w:style w:type="character" w:customStyle="1" w:styleId="E-mailSignatureChar">
    <w:name w:val="E-mail Signature Char"/>
    <w:basedOn w:val="DefaultParagraphFont"/>
    <w:link w:val="E-mailSignature"/>
    <w:semiHidden/>
    <w:rPr>
      <w:sz w:val="20"/>
    </w:rPr>
  </w:style>
  <w:style w:type="paragraph" w:styleId="EndnoteText">
    <w:name w:val="endnote text"/>
    <w:basedOn w:val="Normal"/>
    <w:link w:val="EndnoteTextChar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Pr>
      <w:sz w:val="20"/>
      <w:szCs w:val="20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paragraph" w:styleId="FootnoteText">
    <w:name w:val="footnote text"/>
    <w:basedOn w:val="Normal"/>
    <w:link w:val="FootnoteTextChar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b/>
      <w:bCs/>
      <w:color w:val="DDDDDD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DDDDDD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6E6E6E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6E6E6E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semiHidden/>
    <w:unhideWhenUsed/>
    <w:pPr>
      <w:ind w:left="360" w:hanging="360"/>
      <w:contextualSpacing/>
    </w:pPr>
  </w:style>
  <w:style w:type="paragraph" w:styleId="List2">
    <w:name w:val="List 2"/>
    <w:basedOn w:val="Normal"/>
    <w:semiHidden/>
    <w:unhideWhenUsed/>
    <w:pPr>
      <w:ind w:left="720" w:hanging="360"/>
      <w:contextualSpacing/>
    </w:pPr>
  </w:style>
  <w:style w:type="paragraph" w:styleId="List3">
    <w:name w:val="List 3"/>
    <w:basedOn w:val="Normal"/>
    <w:semiHidden/>
    <w:unhideWhenUsed/>
    <w:pPr>
      <w:ind w:left="1080" w:hanging="360"/>
      <w:contextualSpacing/>
    </w:pPr>
  </w:style>
  <w:style w:type="paragraph" w:styleId="List4">
    <w:name w:val="List 4"/>
    <w:basedOn w:val="Normal"/>
    <w:semiHidden/>
    <w:unhideWhenUsed/>
    <w:pPr>
      <w:ind w:left="1440" w:hanging="360"/>
      <w:contextualSpacing/>
    </w:pPr>
  </w:style>
  <w:style w:type="paragraph" w:styleId="List5">
    <w:name w:val="List 5"/>
    <w:basedOn w:val="Normal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</w:style>
  <w:style w:type="character" w:customStyle="1" w:styleId="NoteHeadingChar">
    <w:name w:val="Note Heading Char"/>
    <w:basedOn w:val="DefaultParagraphFont"/>
    <w:link w:val="NoteHeading"/>
    <w:semiHidden/>
    <w:rPr>
      <w:sz w:val="20"/>
    </w:rPr>
  </w:style>
  <w:style w:type="paragraph" w:styleId="PlainText">
    <w:name w:val="Plain Text"/>
    <w:basedOn w:val="Normal"/>
    <w:link w:val="PlainTextChar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sz w:val="20"/>
    </w:rPr>
  </w:style>
  <w:style w:type="paragraph" w:styleId="Signature">
    <w:name w:val="Signature"/>
    <w:basedOn w:val="Normal"/>
    <w:link w:val="SignatureChar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sz w:val="20"/>
    </w:rPr>
  </w:style>
  <w:style w:type="paragraph" w:styleId="TableofAuthoriti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</w:style>
  <w:style w:type="table" w:styleId="GridTable1Light-Accent2">
    <w:name w:val="Grid Table 1 Light Accent 2"/>
    <w:basedOn w:val="Table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E6E6E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E22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0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 onLoad="Ribbon_Load">
  <ribbon>
    <tabs>
      <tab id="customTab" label="Calendar" insertBeforeMso="TabHome">
        <group id="Calendar" label="Calendar">
          <button id="NewDates" visible="true" size="large" label="Select New Dates" keytip="D" screentip="Select a new month and year for this calendar." onAction="CustomizeCalendar" imageMso="CalendarMonthDetailsSplitButton"/>
        </group>
        <group id="Themes" label="Themes">
          <gallery idMso="ThemesGallery" visible="true" size="large"/>
          <gallery idMso="ThemeColorsGallery" visible="true" size="large"/>
          <gallery idMso="ThemeFontsGallery" visible="true" size="large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6e0ed944f324437a1628d920c25a1c7c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edbd56de57fb331bd1e5e8af7e1d85f1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4B734D-909D-475E-8617-D7568B916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A7F36B-DA45-4674-9A9C-D2F273A01FC3}">
  <ds:schemaRefs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16c05727-aa75-4e4a-9b5f-8a80a1165891"/>
    <ds:schemaRef ds:uri="71af3243-3dd4-4a8d-8c0d-dd76da1f02a5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2A51EE3-AB9C-4DB3-AC75-4DBBFD98BB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1B04FC37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2022-02-11T10:22:00Z</dcterms:created>
  <dcterms:modified xsi:type="dcterms:W3CDTF">2023-02-10T16:31:00Z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